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0EE" w:rsidRPr="00883665" w:rsidRDefault="005D10EE" w:rsidP="00883665">
      <w:pPr>
        <w:pStyle w:val="Heading1"/>
        <w:jc w:val="center"/>
        <w:rPr>
          <w:sz w:val="32"/>
          <w:szCs w:val="32"/>
        </w:rPr>
      </w:pPr>
      <w:r w:rsidRPr="00883665">
        <w:rPr>
          <w:rFonts w:hint="eastAsia"/>
          <w:sz w:val="32"/>
          <w:szCs w:val="32"/>
        </w:rPr>
        <w:t>校就业指导中心组织就业与创业协会学生“看厦门”</w:t>
      </w:r>
    </w:p>
    <w:p w:rsidR="005D10EE" w:rsidRDefault="005D10EE" w:rsidP="00883665">
      <w:pPr>
        <w:ind w:firstLineChars="200" w:firstLine="31680"/>
      </w:pPr>
      <w:r w:rsidRPr="001F090B">
        <w:rPr>
          <w:rFonts w:hint="eastAsia"/>
        </w:rPr>
        <w:t>为丰富同学们的校园生活，走出校门，加深同学们对企业和社会的了解，学习企业文化，开阔企业视野，同时也让同学有个更深入了解企业的组织行为，运作方式，丰富社会经验</w:t>
      </w:r>
      <w:r>
        <w:rPr>
          <w:rFonts w:hint="eastAsia"/>
        </w:rPr>
        <w:t>。</w:t>
      </w:r>
      <w:r>
        <w:t>2014</w:t>
      </w:r>
      <w:r>
        <w:rPr>
          <w:rFonts w:hint="eastAsia"/>
        </w:rPr>
        <w:t>年</w:t>
      </w:r>
      <w:r>
        <w:t>4</w:t>
      </w:r>
      <w:r>
        <w:rPr>
          <w:rFonts w:hint="eastAsia"/>
        </w:rPr>
        <w:t>月</w:t>
      </w:r>
      <w:r>
        <w:t>26</w:t>
      </w:r>
      <w:r>
        <w:rPr>
          <w:rFonts w:hint="eastAsia"/>
        </w:rPr>
        <w:t>日，校就业指导老师带领就业与创业协会会员前往厦门誉晨创展信息科技有限公司进行为期一天的参观学习。</w:t>
      </w:r>
    </w:p>
    <w:p w:rsidR="005D10EE" w:rsidRDefault="005D10EE" w:rsidP="00883665">
      <w:pPr>
        <w:ind w:firstLineChars="200" w:firstLine="31680"/>
      </w:pPr>
      <w:r w:rsidRPr="001F090B">
        <w:rPr>
          <w:rFonts w:hint="eastAsia"/>
        </w:rPr>
        <w:t>厦门誉晨创展信息科技有限公司是厦门曜源葆元生物科技董事投资的中国互联网线上独立商城，公司主要经营台湾进口产品为主，主营原生态萃取护肤品、生机营养食品、机能性纺织品等健康、美丽、养生的好产品。</w:t>
      </w:r>
      <w:r>
        <w:rPr>
          <w:rFonts w:hint="eastAsia"/>
        </w:rPr>
        <w:t>在企业导师的细心介绍下，我们参观了企业的</w:t>
      </w:r>
      <w:r w:rsidRPr="00564B20">
        <w:rPr>
          <w:rFonts w:hint="eastAsia"/>
        </w:rPr>
        <w:t>展览室，了解企业的发展历程；参观企业生产流水线；参观集团的后勤设施，了解员工的业余生活</w:t>
      </w:r>
      <w:r>
        <w:rPr>
          <w:rFonts w:hint="eastAsia"/>
        </w:rPr>
        <w:t>。</w:t>
      </w:r>
    </w:p>
    <w:p w:rsidR="005D10EE" w:rsidRDefault="005D10EE" w:rsidP="00883665">
      <w:pPr>
        <w:ind w:firstLineChars="200" w:firstLine="31680"/>
      </w:pPr>
    </w:p>
    <w:p w:rsidR="005D10EE" w:rsidRDefault="005D10EE" w:rsidP="00883665">
      <w:pPr>
        <w:ind w:firstLineChars="200" w:firstLine="3168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330pt;height:255pt;visibility:visible">
            <v:imagedata r:id="rId4" o:title=""/>
          </v:shape>
        </w:pict>
      </w:r>
    </w:p>
    <w:p w:rsidR="005D10EE" w:rsidRDefault="005D10EE" w:rsidP="00883665">
      <w:pPr>
        <w:ind w:firstLineChars="200" w:firstLine="31680"/>
        <w:jc w:val="center"/>
      </w:pPr>
    </w:p>
    <w:p w:rsidR="005D10EE" w:rsidRDefault="005D10EE" w:rsidP="00883665">
      <w:pPr>
        <w:ind w:firstLineChars="200" w:firstLine="31680"/>
        <w:jc w:val="center"/>
      </w:pPr>
    </w:p>
    <w:p w:rsidR="005D10EE" w:rsidRDefault="005D10EE" w:rsidP="00883665">
      <w:pPr>
        <w:ind w:firstLineChars="200" w:firstLine="31680"/>
        <w:jc w:val="center"/>
      </w:pPr>
      <w:r>
        <w:rPr>
          <w:noProof/>
        </w:rPr>
        <w:pict>
          <v:shape id="图片 4" o:spid="_x0000_i1026" type="#_x0000_t75" style="width:330pt;height:247.5pt;visibility:visible">
            <v:imagedata r:id="rId5" o:title=""/>
          </v:shape>
        </w:pict>
      </w:r>
    </w:p>
    <w:p w:rsidR="005D10EE" w:rsidRDefault="005D10EE" w:rsidP="00883665">
      <w:pPr>
        <w:ind w:firstLineChars="200" w:firstLine="31680"/>
        <w:jc w:val="center"/>
      </w:pPr>
      <w:r>
        <w:rPr>
          <w:rFonts w:hint="eastAsia"/>
        </w:rPr>
        <w:t>（图为企业导师向师生细心讲解）</w:t>
      </w:r>
    </w:p>
    <w:p w:rsidR="005D10EE" w:rsidRDefault="005D10EE" w:rsidP="00883665">
      <w:pPr>
        <w:ind w:firstLineChars="200" w:firstLine="31680"/>
        <w:jc w:val="center"/>
      </w:pPr>
    </w:p>
    <w:p w:rsidR="005D10EE" w:rsidRDefault="005D10EE" w:rsidP="00883665">
      <w:pPr>
        <w:ind w:firstLineChars="200" w:firstLine="31680"/>
        <w:jc w:val="center"/>
      </w:pPr>
    </w:p>
    <w:p w:rsidR="005D10EE" w:rsidRDefault="005D10EE" w:rsidP="00883665">
      <w:pPr>
        <w:ind w:firstLineChars="200" w:firstLine="31680"/>
        <w:jc w:val="center"/>
      </w:pPr>
      <w:r>
        <w:rPr>
          <w:noProof/>
        </w:rPr>
        <w:pict>
          <v:shape id="图片 5" o:spid="_x0000_i1027" type="#_x0000_t75" style="width:345pt;height:256.5pt;visibility:visible">
            <v:imagedata r:id="rId6" o:title=""/>
          </v:shape>
        </w:pict>
      </w:r>
    </w:p>
    <w:p w:rsidR="005D10EE" w:rsidRDefault="005D10EE" w:rsidP="00883665">
      <w:pPr>
        <w:ind w:firstLineChars="200" w:firstLine="31680"/>
        <w:jc w:val="center"/>
      </w:pPr>
    </w:p>
    <w:p w:rsidR="005D10EE" w:rsidRDefault="005D10EE" w:rsidP="00883665">
      <w:pPr>
        <w:ind w:firstLineChars="200" w:firstLine="31680"/>
        <w:jc w:val="center"/>
      </w:pPr>
    </w:p>
    <w:p w:rsidR="005D10EE" w:rsidRDefault="005D10EE" w:rsidP="00883665">
      <w:pPr>
        <w:ind w:firstLineChars="200" w:firstLine="31680"/>
        <w:jc w:val="center"/>
      </w:pPr>
      <w:r>
        <w:rPr>
          <w:noProof/>
        </w:rPr>
        <w:pict>
          <v:shape id="图片 8" o:spid="_x0000_i1028" type="#_x0000_t75" style="width:371.25pt;height:278.25pt;visibility:visible">
            <v:imagedata r:id="rId7" o:title=""/>
          </v:shape>
        </w:pict>
      </w:r>
    </w:p>
    <w:p w:rsidR="005D10EE" w:rsidRDefault="005D10EE" w:rsidP="00883665">
      <w:pPr>
        <w:ind w:firstLineChars="200" w:firstLine="31680"/>
        <w:jc w:val="center"/>
      </w:pPr>
      <w:r>
        <w:rPr>
          <w:rFonts w:hint="eastAsia"/>
        </w:rPr>
        <w:t>公司饮品介绍与品鉴</w:t>
      </w:r>
    </w:p>
    <w:p w:rsidR="005D10EE" w:rsidRDefault="005D10EE" w:rsidP="00883665">
      <w:pPr>
        <w:ind w:firstLineChars="200" w:firstLine="31680"/>
        <w:jc w:val="center"/>
      </w:pPr>
    </w:p>
    <w:p w:rsidR="005D10EE" w:rsidRDefault="005D10EE" w:rsidP="00883665">
      <w:pPr>
        <w:ind w:firstLineChars="200" w:firstLine="31680"/>
        <w:jc w:val="center"/>
      </w:pPr>
    </w:p>
    <w:p w:rsidR="005D10EE" w:rsidRDefault="005D10EE" w:rsidP="00883665">
      <w:pPr>
        <w:ind w:firstLineChars="200" w:firstLine="31680"/>
        <w:jc w:val="center"/>
      </w:pPr>
      <w:r>
        <w:rPr>
          <w:noProof/>
        </w:rPr>
        <w:pict>
          <v:shape id="图片 3" o:spid="_x0000_i1029" type="#_x0000_t75" style="width:373.5pt;height:280.5pt;visibility:visible">
            <v:imagedata r:id="rId8" o:title=""/>
          </v:shape>
        </w:pict>
      </w:r>
    </w:p>
    <w:p w:rsidR="005D10EE" w:rsidRDefault="005D10EE" w:rsidP="00883665">
      <w:pPr>
        <w:ind w:firstLineChars="200" w:firstLine="31680"/>
        <w:jc w:val="center"/>
      </w:pPr>
      <w:r>
        <w:rPr>
          <w:rFonts w:hint="eastAsia"/>
        </w:rPr>
        <w:t>企业与师生交流会</w:t>
      </w:r>
    </w:p>
    <w:p w:rsidR="005D10EE" w:rsidRDefault="005D10EE" w:rsidP="00883665">
      <w:pPr>
        <w:ind w:firstLineChars="200" w:firstLine="31680"/>
        <w:jc w:val="center"/>
      </w:pPr>
    </w:p>
    <w:p w:rsidR="005D10EE" w:rsidRDefault="005D10EE" w:rsidP="00883665">
      <w:pPr>
        <w:ind w:firstLineChars="200" w:firstLine="31680"/>
        <w:jc w:val="center"/>
      </w:pPr>
    </w:p>
    <w:p w:rsidR="005D10EE" w:rsidRDefault="005D10EE" w:rsidP="00883665">
      <w:pPr>
        <w:ind w:firstLineChars="200" w:firstLine="31680"/>
        <w:jc w:val="center"/>
      </w:pPr>
      <w:r>
        <w:rPr>
          <w:noProof/>
        </w:rPr>
        <w:pict>
          <v:shape id="图片 1" o:spid="_x0000_i1030" type="#_x0000_t75" style="width:366.75pt;height:275.25pt;visibility:visible">
            <v:imagedata r:id="rId9" o:title=""/>
          </v:shape>
        </w:pict>
      </w:r>
    </w:p>
    <w:p w:rsidR="005D10EE" w:rsidRDefault="005D10EE" w:rsidP="00883665">
      <w:pPr>
        <w:ind w:firstLineChars="200" w:firstLine="31680"/>
        <w:jc w:val="center"/>
      </w:pPr>
      <w:r>
        <w:rPr>
          <w:rFonts w:hint="eastAsia"/>
        </w:rPr>
        <w:t>（全体师生合影留恋）</w:t>
      </w:r>
    </w:p>
    <w:p w:rsidR="005D10EE" w:rsidRDefault="005D10EE" w:rsidP="00883665">
      <w:pPr>
        <w:ind w:firstLineChars="200" w:firstLine="31680"/>
      </w:pPr>
    </w:p>
    <w:p w:rsidR="005D10EE" w:rsidRDefault="005D10EE" w:rsidP="00883665">
      <w:pPr>
        <w:ind w:firstLineChars="200" w:firstLine="31680"/>
      </w:pPr>
      <w:r>
        <w:rPr>
          <w:rFonts w:hint="eastAsia"/>
        </w:rPr>
        <w:t>参观企业后，我们顺道前往金光湖游玩，增强了集体凝聚力。尽管途中下起了小雨，但是这并不减我们对游玩的热情。</w:t>
      </w:r>
    </w:p>
    <w:p w:rsidR="005D10EE" w:rsidRDefault="005D10EE" w:rsidP="000C2CD6">
      <w:pPr>
        <w:jc w:val="center"/>
      </w:pPr>
      <w:r>
        <w:rPr>
          <w:noProof/>
        </w:rPr>
        <w:pict>
          <v:shape id="_x0000_i1031" type="#_x0000_t75" style="width:387pt;height:293.25pt;visibility:visible">
            <v:imagedata r:id="rId10" o:title=""/>
          </v:shape>
        </w:pict>
      </w:r>
    </w:p>
    <w:p w:rsidR="005D10EE" w:rsidRDefault="005D10EE" w:rsidP="000C2CD6">
      <w:pPr>
        <w:jc w:val="center"/>
      </w:pPr>
      <w:r>
        <w:t>(</w:t>
      </w:r>
      <w:r>
        <w:rPr>
          <w:rFonts w:hint="eastAsia"/>
        </w:rPr>
        <w:t>图为游玩照片</w:t>
      </w:r>
      <w:r>
        <w:t>)</w:t>
      </w:r>
    </w:p>
    <w:p w:rsidR="005D10EE" w:rsidRDefault="005D10EE" w:rsidP="000C2CD6">
      <w:pPr>
        <w:jc w:val="center"/>
      </w:pPr>
    </w:p>
    <w:p w:rsidR="005D10EE" w:rsidRDefault="005D10EE" w:rsidP="00883665">
      <w:pPr>
        <w:ind w:firstLineChars="200" w:firstLine="31680"/>
      </w:pPr>
      <w:r>
        <w:rPr>
          <w:rFonts w:hint="eastAsia"/>
        </w:rPr>
        <w:t>在走空中走廊的过程中，体会团结合作的重要性。增强集体的团队意识。</w:t>
      </w:r>
    </w:p>
    <w:p w:rsidR="005D10EE" w:rsidRDefault="005D10EE" w:rsidP="000C2CD6">
      <w:pPr>
        <w:jc w:val="center"/>
      </w:pPr>
      <w:r>
        <w:rPr>
          <w:noProof/>
        </w:rPr>
        <w:pict>
          <v:shape id="图片 7" o:spid="_x0000_i1032" type="#_x0000_t75" style="width:394.5pt;height:298.5pt;visibility:visible">
            <v:imagedata r:id="rId11" o:title=""/>
          </v:shape>
        </w:pict>
      </w:r>
    </w:p>
    <w:p w:rsidR="005D10EE" w:rsidRDefault="005D10EE" w:rsidP="000C2CD6">
      <w:pPr>
        <w:jc w:val="center"/>
      </w:pPr>
      <w:r>
        <w:rPr>
          <w:rFonts w:hint="eastAsia"/>
        </w:rPr>
        <w:t>（图为空中走廊）</w:t>
      </w:r>
    </w:p>
    <w:p w:rsidR="005D10EE" w:rsidRDefault="005D10EE" w:rsidP="000C2CD6">
      <w:pPr>
        <w:jc w:val="center"/>
      </w:pPr>
    </w:p>
    <w:p w:rsidR="005D10EE" w:rsidRDefault="005D10EE" w:rsidP="000C2CD6">
      <w:pPr>
        <w:jc w:val="center"/>
      </w:pPr>
    </w:p>
    <w:p w:rsidR="005D10EE" w:rsidRDefault="005D10EE" w:rsidP="000C2CD6">
      <w:pPr>
        <w:jc w:val="center"/>
      </w:pPr>
      <w:r>
        <w:rPr>
          <w:noProof/>
        </w:rPr>
        <w:pict>
          <v:shape id="图片 6" o:spid="_x0000_i1033" type="#_x0000_t75" style="width:415.5pt;height:308.25pt;visibility:visible">
            <v:imagedata r:id="rId12" o:title=""/>
          </v:shape>
        </w:pict>
      </w:r>
    </w:p>
    <w:p w:rsidR="005D10EE" w:rsidRDefault="005D10EE" w:rsidP="000C2CD6">
      <w:pPr>
        <w:jc w:val="center"/>
      </w:pPr>
      <w:r>
        <w:rPr>
          <w:rFonts w:hint="eastAsia"/>
        </w:rPr>
        <w:t>（全体师生合影留恋）</w:t>
      </w:r>
    </w:p>
    <w:p w:rsidR="005D10EE" w:rsidRDefault="005D10EE" w:rsidP="000C2CD6">
      <w:pPr>
        <w:jc w:val="center"/>
      </w:pPr>
    </w:p>
    <w:p w:rsidR="005D10EE" w:rsidRDefault="005D10EE" w:rsidP="00564B20">
      <w:r>
        <w:t xml:space="preserve">    </w:t>
      </w:r>
      <w:r>
        <w:rPr>
          <w:rFonts w:ascii="Arial" w:hAnsi="Arial" w:cs="Arial" w:hint="eastAsia"/>
        </w:rPr>
        <w:t>本次企业参观的校外活动，丰富了同学们的在校生活，给同学们提供一个走出校园，更多接触社会的机会。通过参与这类活动，使同学们既学习了企业文化，开阔就业与创业视野；又能对自我未来的就业与创业有一定的帮助，至少对自我的职业生涯有一个大致的规划。同时在集体游玩中加深同学之间的友谊，更有利于交流，增强团队凝聚力。把在企业中所见所闻的知识与校内的同学们分享。希望未来能有更多的机会让学生走出校门、走进企业，不断提升自我价值。</w:t>
      </w:r>
    </w:p>
    <w:sectPr w:rsidR="005D10EE" w:rsidSect="00B127C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2CD6"/>
    <w:rsid w:val="000C2CD6"/>
    <w:rsid w:val="001223A0"/>
    <w:rsid w:val="00151CE4"/>
    <w:rsid w:val="001651CD"/>
    <w:rsid w:val="001F090B"/>
    <w:rsid w:val="00283C80"/>
    <w:rsid w:val="002B5306"/>
    <w:rsid w:val="002B62AB"/>
    <w:rsid w:val="003C5386"/>
    <w:rsid w:val="003F21CD"/>
    <w:rsid w:val="00424D88"/>
    <w:rsid w:val="0044750B"/>
    <w:rsid w:val="004605E8"/>
    <w:rsid w:val="00564B20"/>
    <w:rsid w:val="005D10EE"/>
    <w:rsid w:val="00694F73"/>
    <w:rsid w:val="007F52BD"/>
    <w:rsid w:val="00822DDB"/>
    <w:rsid w:val="00883665"/>
    <w:rsid w:val="00943358"/>
    <w:rsid w:val="009B1F25"/>
    <w:rsid w:val="00A146DC"/>
    <w:rsid w:val="00B127CE"/>
    <w:rsid w:val="00C97D65"/>
    <w:rsid w:val="00FB0A0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CD6"/>
    <w:pPr>
      <w:widowControl w:val="0"/>
      <w:jc w:val="both"/>
    </w:pPr>
    <w:rPr>
      <w:sz w:val="28"/>
      <w:szCs w:val="28"/>
    </w:rPr>
  </w:style>
  <w:style w:type="paragraph" w:styleId="Heading1">
    <w:name w:val="heading 1"/>
    <w:basedOn w:val="Normal"/>
    <w:next w:val="Normal"/>
    <w:link w:val="Heading1Char"/>
    <w:uiPriority w:val="99"/>
    <w:qFormat/>
    <w:rsid w:val="000C2CD6"/>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2CD6"/>
    <w:rPr>
      <w:rFonts w:cs="Times New Roman"/>
      <w:b/>
      <w:bCs/>
      <w:kern w:val="44"/>
      <w:sz w:val="44"/>
      <w:szCs w:val="44"/>
    </w:rPr>
  </w:style>
  <w:style w:type="paragraph" w:styleId="BalloonText">
    <w:name w:val="Balloon Text"/>
    <w:basedOn w:val="Normal"/>
    <w:link w:val="BalloonTextChar"/>
    <w:uiPriority w:val="99"/>
    <w:semiHidden/>
    <w:rsid w:val="000C2CD6"/>
    <w:rPr>
      <w:sz w:val="18"/>
      <w:szCs w:val="18"/>
    </w:rPr>
  </w:style>
  <w:style w:type="character" w:customStyle="1" w:styleId="BalloonTextChar">
    <w:name w:val="Balloon Text Char"/>
    <w:basedOn w:val="DefaultParagraphFont"/>
    <w:link w:val="BalloonText"/>
    <w:uiPriority w:val="99"/>
    <w:semiHidden/>
    <w:locked/>
    <w:rsid w:val="000C2CD6"/>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7</Pages>
  <Words>108</Words>
  <Characters>619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企业参观活动新闻稿</dc:title>
  <dc:subject/>
  <dc:creator>Administrator</dc:creator>
  <cp:keywords/>
  <dc:description/>
  <cp:lastModifiedBy>微软用户</cp:lastModifiedBy>
  <cp:revision>3</cp:revision>
  <dcterms:created xsi:type="dcterms:W3CDTF">2014-04-29T00:28:00Z</dcterms:created>
  <dcterms:modified xsi:type="dcterms:W3CDTF">2014-04-29T01:03:00Z</dcterms:modified>
</cp:coreProperties>
</file>